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D45" w:rsidRPr="00BD6545" w:rsidRDefault="006A1D45" w:rsidP="003116D0">
      <w:pPr>
        <w:jc w:val="center"/>
        <w:rPr>
          <w:b/>
        </w:rPr>
      </w:pPr>
      <w:r w:rsidRPr="00BD6545">
        <w:rPr>
          <w:b/>
        </w:rPr>
        <w:t xml:space="preserve">Posudek </w:t>
      </w:r>
      <w:bookmarkStart w:id="0" w:name="Rozevírací1"/>
      <w:r w:rsidR="001500A7">
        <w:rPr>
          <w:b/>
        </w:rPr>
        <w:fldChar w:fldCharType="begin">
          <w:ffData>
            <w:name w:val="Rozevírací1"/>
            <w:enabled/>
            <w:calcOnExit w:val="0"/>
            <w:ddList>
              <w:result w:val="1"/>
              <w:listEntry w:val="zvolte typ studia"/>
              <w:listEntry w:val="bakalářské"/>
              <w:listEntry w:val="magisterské"/>
            </w:ddList>
          </w:ffData>
        </w:fldChar>
      </w:r>
      <w:r w:rsidR="001500A7">
        <w:rPr>
          <w:b/>
        </w:rPr>
        <w:instrText xml:space="preserve"> FORMDROPDOWN </w:instrText>
      </w:r>
      <w:r w:rsidR="00724788">
        <w:rPr>
          <w:b/>
        </w:rPr>
      </w:r>
      <w:r w:rsidR="001500A7">
        <w:rPr>
          <w:b/>
        </w:rPr>
        <w:fldChar w:fldCharType="end"/>
      </w:r>
      <w:bookmarkEnd w:id="0"/>
      <w:r w:rsidR="003116D0">
        <w:rPr>
          <w:b/>
        </w:rPr>
        <w:t xml:space="preserve"> </w:t>
      </w:r>
      <w:r w:rsidRPr="00BD6545">
        <w:rPr>
          <w:b/>
        </w:rPr>
        <w:t>diplomov</w:t>
      </w:r>
      <w:r w:rsidR="001F740D">
        <w:rPr>
          <w:b/>
        </w:rPr>
        <w:t>é</w:t>
      </w:r>
      <w:r w:rsidRPr="00BD6545">
        <w:rPr>
          <w:b/>
        </w:rPr>
        <w:t xml:space="preserve"> prác</w:t>
      </w:r>
      <w:r w:rsidR="001F740D">
        <w:rPr>
          <w:b/>
        </w:rPr>
        <w:t>e</w:t>
      </w:r>
    </w:p>
    <w:p w:rsidR="006A1D45" w:rsidRDefault="006A1D45" w:rsidP="006A1D45"/>
    <w:p w:rsidR="006A1D45" w:rsidRDefault="006A1D45" w:rsidP="006A1D45">
      <w:r>
        <w:t>Název práce:</w:t>
      </w:r>
      <w:r w:rsidR="00E54F47">
        <w:t xml:space="preserve"> </w:t>
      </w:r>
      <w:r w:rsidR="00E54F47">
        <w:tab/>
      </w:r>
      <w:r w:rsidR="00E54F47">
        <w:tab/>
      </w:r>
      <w:bookmarkStart w:id="1" w:name="Text2"/>
      <w:r w:rsidR="00E54F47">
        <w:fldChar w:fldCharType="begin">
          <w:ffData>
            <w:name w:val="Text2"/>
            <w:enabled/>
            <w:calcOnExit w:val="0"/>
            <w:textInput/>
          </w:ffData>
        </w:fldChar>
      </w:r>
      <w:r w:rsidR="00E54F47">
        <w:instrText xml:space="preserve"> FORMTEXT </w:instrText>
      </w:r>
      <w:r w:rsidR="00E54F47">
        <w:fldChar w:fldCharType="separate"/>
      </w:r>
      <w:proofErr w:type="spellStart"/>
      <w:r w:rsidR="00724788">
        <w:t>Postprodukcia</w:t>
      </w:r>
      <w:proofErr w:type="spellEnd"/>
      <w:r w:rsidR="00724788">
        <w:t xml:space="preserve"> v </w:t>
      </w:r>
      <w:proofErr w:type="spellStart"/>
      <w:r w:rsidR="00724788">
        <w:t>vzdelávaní</w:t>
      </w:r>
      <w:proofErr w:type="spellEnd"/>
      <w:r w:rsidR="00724788">
        <w:t xml:space="preserve"> na vysokých </w:t>
      </w:r>
      <w:proofErr w:type="spellStart"/>
      <w:r w:rsidR="00724788">
        <w:t>umeleckých</w:t>
      </w:r>
      <w:proofErr w:type="spellEnd"/>
      <w:r w:rsidR="00724788">
        <w:t xml:space="preserve"> školách</w:t>
      </w:r>
      <w:r w:rsidR="00E54F47">
        <w:fldChar w:fldCharType="end"/>
      </w:r>
      <w:bookmarkEnd w:id="1"/>
    </w:p>
    <w:p w:rsidR="00D93C2B" w:rsidRDefault="00D93C2B" w:rsidP="006A1D45"/>
    <w:p w:rsidR="00BD6545" w:rsidRDefault="00BD6545" w:rsidP="006A1D45">
      <w:r>
        <w:t>Studijní obor:</w:t>
      </w:r>
      <w:r>
        <w:tab/>
      </w:r>
      <w:r>
        <w:tab/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>
        <w:instrText xml:space="preserve"> FORMTEXT </w:instrText>
      </w:r>
      <w:r>
        <w:fldChar w:fldCharType="separate"/>
      </w:r>
      <w:r w:rsidR="00724788">
        <w:rPr>
          <w:noProof/>
        </w:rPr>
        <w:t>Teorie interaktivních médií</w:t>
      </w:r>
      <w:r>
        <w:fldChar w:fldCharType="end"/>
      </w:r>
      <w:bookmarkEnd w:id="2"/>
    </w:p>
    <w:p w:rsidR="006A1D45" w:rsidRDefault="006A1D45" w:rsidP="006A1D45">
      <w:r>
        <w:t>Autor/ka práce:</w:t>
      </w:r>
      <w:bookmarkStart w:id="3" w:name="Text1"/>
      <w:r w:rsidR="00E54F47">
        <w:tab/>
      </w:r>
      <w:r w:rsidR="00E54F47">
        <w:fldChar w:fldCharType="begin">
          <w:ffData>
            <w:name w:val="Text1"/>
            <w:enabled/>
            <w:calcOnExit w:val="0"/>
            <w:textInput/>
          </w:ffData>
        </w:fldChar>
      </w:r>
      <w:r w:rsidR="00E54F47">
        <w:instrText xml:space="preserve"> FORMTEXT </w:instrText>
      </w:r>
      <w:r w:rsidR="00E54F47">
        <w:fldChar w:fldCharType="separate"/>
      </w:r>
      <w:r w:rsidR="00724788">
        <w:t>K</w:t>
      </w:r>
      <w:r w:rsidR="00724788">
        <w:rPr>
          <w:noProof/>
        </w:rPr>
        <w:t>atarína Hanusová</w:t>
      </w:r>
      <w:r w:rsidR="00E54F47">
        <w:fldChar w:fldCharType="end"/>
      </w:r>
      <w:bookmarkEnd w:id="3"/>
    </w:p>
    <w:p w:rsidR="00E54F47" w:rsidRDefault="00E54F47" w:rsidP="006A1D45">
      <w:r>
        <w:t xml:space="preserve">Vedoucí práce: </w:t>
      </w:r>
      <w:r>
        <w:tab/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 w:rsidR="00724788">
        <w:rPr>
          <w:noProof/>
        </w:rPr>
        <w:t>doc.Mgr. Jozef Cseres, Ph.D.</w:t>
      </w:r>
      <w:r>
        <w:fldChar w:fldCharType="end"/>
      </w:r>
      <w:bookmarkEnd w:id="4"/>
    </w:p>
    <w:p w:rsidR="006A1D45" w:rsidRDefault="006A1D45" w:rsidP="006A1D45">
      <w:pPr>
        <w:pBdr>
          <w:bottom w:val="single" w:sz="6" w:space="1" w:color="auto"/>
        </w:pBdr>
      </w:pPr>
      <w:r>
        <w:t>Oponent/ka:</w:t>
      </w:r>
      <w:r w:rsidR="00E54F47">
        <w:tab/>
      </w:r>
      <w:r w:rsidR="00E54F47">
        <w:tab/>
      </w:r>
      <w:r w:rsidR="00E54F47"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E54F47">
        <w:instrText xml:space="preserve"> FORMTEXT </w:instrText>
      </w:r>
      <w:r w:rsidR="00E54F47">
        <w:fldChar w:fldCharType="separate"/>
      </w:r>
      <w:r w:rsidR="00724788">
        <w:rPr>
          <w:noProof/>
        </w:rPr>
        <w:t xml:space="preserve">Viktor Pantůček </w:t>
      </w:r>
      <w:r w:rsidR="00E54F47">
        <w:fldChar w:fldCharType="end"/>
      </w:r>
      <w:bookmarkEnd w:id="5"/>
    </w:p>
    <w:p w:rsidR="00D93C2B" w:rsidRDefault="00D93C2B" w:rsidP="006A1D45">
      <w:pPr>
        <w:pBdr>
          <w:bottom w:val="single" w:sz="6" w:space="1" w:color="auto"/>
        </w:pBdr>
      </w:pPr>
    </w:p>
    <w:p w:rsidR="00D93C2B" w:rsidRDefault="00D93C2B" w:rsidP="006A1D45"/>
    <w:p w:rsidR="00D87DCF" w:rsidRDefault="00D87DCF" w:rsidP="00D87DCF">
      <w:pPr>
        <w:ind w:left="360"/>
      </w:pPr>
      <w:r>
        <w:t>Předkládaná práce je hodnocena</w:t>
      </w:r>
    </w:p>
    <w:p w:rsidR="00D87DCF" w:rsidRDefault="00D87DCF" w:rsidP="009E5D2D"/>
    <w:p w:rsidR="00D87DCF" w:rsidRDefault="00D87DCF" w:rsidP="009E5D2D"/>
    <w:p w:rsidR="005928E4" w:rsidRDefault="005928E4" w:rsidP="005928E4">
      <w:pPr>
        <w:numPr>
          <w:ilvl w:val="0"/>
          <w:numId w:val="1"/>
        </w:numPr>
      </w:pPr>
      <w:r>
        <w:t xml:space="preserve">Z hlediska obsahového záměru, naplnění zadání a zpracování předepsané literatury </w:t>
      </w:r>
    </w:p>
    <w:p w:rsidR="005928E4" w:rsidRDefault="005928E4" w:rsidP="009E5D2D"/>
    <w:p w:rsidR="005928E4" w:rsidRDefault="000005BE" w:rsidP="005928E4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3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>
        <w:fldChar w:fldCharType="end"/>
      </w:r>
    </w:p>
    <w:p w:rsidR="005928E4" w:rsidRDefault="005928E4" w:rsidP="009E5D2D"/>
    <w:p w:rsidR="00D87DCF" w:rsidRDefault="006A1D45" w:rsidP="006A1D45">
      <w:pPr>
        <w:numPr>
          <w:ilvl w:val="0"/>
          <w:numId w:val="1"/>
        </w:numPr>
      </w:pPr>
      <w:r>
        <w:t xml:space="preserve">Z hlediska požadavků na jazykovou správnost (pravopisné a jiné jazykové chyby) </w:t>
      </w:r>
      <w:bookmarkStart w:id="6" w:name="OLE_LINK1"/>
      <w:bookmarkStart w:id="7" w:name="OLE_LINK2"/>
    </w:p>
    <w:p w:rsidR="00D87DCF" w:rsidRDefault="00D87DCF" w:rsidP="009E5D2D"/>
    <w:bookmarkEnd w:id="6"/>
    <w:bookmarkEnd w:id="7"/>
    <w:p w:rsidR="006A1D45" w:rsidRDefault="000005BE" w:rsidP="0006180F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2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>
        <w:fldChar w:fldCharType="end"/>
      </w:r>
    </w:p>
    <w:p w:rsidR="00D87DCF" w:rsidRDefault="00D87DCF" w:rsidP="006A1D45"/>
    <w:p w:rsidR="0039719F" w:rsidRDefault="0039719F" w:rsidP="006A1D45">
      <w:pPr>
        <w:numPr>
          <w:ilvl w:val="0"/>
          <w:numId w:val="1"/>
        </w:numPr>
      </w:pPr>
      <w:r>
        <w:t>Z hlediska požadavků na formální úpravu, požadovaný rozsah, dodržování citačních norem, odkazy a bibliografii</w:t>
      </w:r>
    </w:p>
    <w:p w:rsidR="0039719F" w:rsidRDefault="0039719F" w:rsidP="0039719F"/>
    <w:p w:rsidR="0006180F" w:rsidRDefault="000005BE" w:rsidP="0006180F">
      <w:pPr>
        <w:ind w:left="1416"/>
      </w:pPr>
      <w:r>
        <w:fldChar w:fldCharType="begin">
          <w:ffData>
            <w:name w:val=""/>
            <w:enabled/>
            <w:calcOnExit w:val="0"/>
            <w:ddList>
              <w:result w:val="2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>
        <w:fldChar w:fldCharType="end"/>
      </w:r>
    </w:p>
    <w:p w:rsidR="00D87DCF" w:rsidRDefault="00D87DCF" w:rsidP="009E5D2D"/>
    <w:p w:rsidR="006A1D45" w:rsidRDefault="006A1D45" w:rsidP="006A1D45">
      <w:pPr>
        <w:numPr>
          <w:ilvl w:val="0"/>
          <w:numId w:val="1"/>
        </w:numPr>
      </w:pPr>
      <w:r>
        <w:t>Připomínky, náměty, otázky k rozpravě:</w:t>
      </w:r>
    </w:p>
    <w:p w:rsidR="009014BA" w:rsidRDefault="009014BA" w:rsidP="009E5D2D"/>
    <w:p w:rsidR="009014BA" w:rsidRDefault="00E54F47" w:rsidP="009014BA">
      <w:pPr>
        <w:ind w:left="360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>
        <w:instrText xml:space="preserve"> FORMTEXT </w:instrText>
      </w:r>
      <w:r>
        <w:fldChar w:fldCharType="separate"/>
      </w:r>
      <w:r w:rsidR="00724788">
        <w:rPr>
          <w:noProof/>
        </w:rPr>
        <w:t xml:space="preserve">Jasné, stručné a výstižní, ale bohužel bez  závěru, škoda, že lépe nevyšel výzkum - takto je to taková brikoláž a výstupy jsou poněkud nahodilé, klidně by to všechno mohlo být úplně jinak. Pozor na špatnou terminologii - viz např. s. 15 kdy nevhodně spojujete hudební formu s Internacionálou. Bohužel je text poněkud poznamenán nedůslednou redakcí (označeno v oponentském paré) není moc dobré mít dvě chyby hned v posledním řádku úvodní stránky, navíc týká-li se to vedoucího práce. Práci však doporučuji jako </w:t>
      </w:r>
      <w:bookmarkStart w:id="9" w:name="_GoBack"/>
      <w:bookmarkEnd w:id="9"/>
      <w:r w:rsidR="00724788">
        <w:rPr>
          <w:noProof/>
        </w:rPr>
        <w:t xml:space="preserve">dobrou. </w:t>
      </w:r>
      <w:r>
        <w:fldChar w:fldCharType="end"/>
      </w:r>
      <w:bookmarkEnd w:id="8"/>
    </w:p>
    <w:p w:rsidR="00D87DCF" w:rsidRDefault="00D87DCF" w:rsidP="009E5D2D"/>
    <w:p w:rsidR="00D039F6" w:rsidRDefault="00D039F6" w:rsidP="009E5D2D"/>
    <w:p w:rsidR="006A1D45" w:rsidRPr="00D87DCF" w:rsidRDefault="00E54F47" w:rsidP="00D87DCF">
      <w:pPr>
        <w:ind w:left="360"/>
        <w:rPr>
          <w:b/>
        </w:rPr>
      </w:pPr>
      <w:r w:rsidRPr="00D87DCF">
        <w:rPr>
          <w:b/>
        </w:rPr>
        <w:t>Celkový n</w:t>
      </w:r>
      <w:r w:rsidR="006A1D45" w:rsidRPr="00D87DCF">
        <w:rPr>
          <w:b/>
        </w:rPr>
        <w:t>ávrh hodnocení:</w:t>
      </w:r>
    </w:p>
    <w:p w:rsidR="006A1D45" w:rsidRPr="009E5D2D" w:rsidRDefault="006A1D45" w:rsidP="006A1D45"/>
    <w:p w:rsidR="00D87DCF" w:rsidRPr="009E5D2D" w:rsidRDefault="00D87DCF" w:rsidP="009E5D2D"/>
    <w:p w:rsidR="00E54F47" w:rsidRPr="0006180F" w:rsidRDefault="000005BE" w:rsidP="0006180F">
      <w:pPr>
        <w:ind w:left="360" w:firstLine="348"/>
        <w:rPr>
          <w:b/>
        </w:rPr>
      </w:pPr>
      <w:r>
        <w:rPr>
          <w:b/>
        </w:rPr>
        <w:fldChar w:fldCharType="begin">
          <w:ffData>
            <w:name w:val=""/>
            <w:enabled/>
            <w:calcOnExit w:val="0"/>
            <w:ddList>
              <w:result w:val="3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nevyhovující"/>
            </w:ddList>
          </w:ffData>
        </w:fldChar>
      </w:r>
      <w:r>
        <w:rPr>
          <w:b/>
        </w:rPr>
        <w:instrText xml:space="preserve"> FORMDROPDOWN </w:instrText>
      </w:r>
      <w:r w:rsidR="00C91AC5">
        <w:rPr>
          <w:b/>
        </w:rPr>
      </w:r>
      <w:r>
        <w:rPr>
          <w:b/>
        </w:rPr>
        <w:fldChar w:fldCharType="end"/>
      </w:r>
    </w:p>
    <w:p w:rsidR="006A1D45" w:rsidRDefault="006A1D45" w:rsidP="006A1D45"/>
    <w:p w:rsidR="00E54F47" w:rsidRDefault="00E54F47" w:rsidP="006A1D45"/>
    <w:p w:rsidR="009E5D2D" w:rsidRDefault="009E5D2D"/>
    <w:p w:rsidR="009E5D2D" w:rsidRDefault="009E5D2D"/>
    <w:p w:rsidR="009E5D2D" w:rsidRDefault="009E5D2D"/>
    <w:p w:rsidR="009E5D2D" w:rsidRDefault="009E5D2D">
      <w:pPr>
        <w:sectPr w:rsidR="009E5D2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E5D2D" w:rsidRDefault="006A1D45">
      <w:r>
        <w:lastRenderedPageBreak/>
        <w:t>V Brně dne</w:t>
      </w:r>
      <w:r w:rsidR="00DF40BF">
        <w:t xml:space="preserve"> </w:t>
      </w:r>
      <w:r w:rsidR="00DF40BF">
        <w:fldChar w:fldCharType="begin"/>
      </w:r>
      <w:r w:rsidR="00DF40BF">
        <w:instrText xml:space="preserve"> DATE  \@ "d. MMMM yyyy"  \* MERGEFORMAT </w:instrText>
      </w:r>
      <w:r w:rsidR="00DF40BF">
        <w:fldChar w:fldCharType="separate"/>
      </w:r>
      <w:r w:rsidR="00724788">
        <w:rPr>
          <w:noProof/>
        </w:rPr>
        <w:t>8. června 2016</w:t>
      </w:r>
      <w:r w:rsidR="00DF40BF">
        <w:fldChar w:fldCharType="end"/>
      </w:r>
    </w:p>
    <w:p w:rsidR="001E4B52" w:rsidRDefault="009E5D2D" w:rsidP="009E5D2D">
      <w:pPr>
        <w:jc w:val="center"/>
      </w:pPr>
      <w:r>
        <w:br w:type="column"/>
      </w:r>
      <w:r w:rsidR="00DB7BB6">
        <w:lastRenderedPageBreak/>
        <w:t>…</w:t>
      </w:r>
      <w:r>
        <w:t>.........</w:t>
      </w:r>
      <w:r w:rsidR="00DB7BB6">
        <w:t>………………………………</w:t>
      </w:r>
    </w:p>
    <w:bookmarkStart w:id="10" w:name="Text7"/>
    <w:p w:rsidR="00DB7BB6" w:rsidRDefault="003116D0" w:rsidP="009E5D2D">
      <w:pPr>
        <w:jc w:val="center"/>
      </w:pPr>
      <w:r>
        <w:fldChar w:fldCharType="begin">
          <w:ffData>
            <w:name w:val="Text7"/>
            <w:enabled/>
            <w:calcOnExit w:val="0"/>
            <w:textInput>
              <w:default w:val="vložte jméno autora posudku"/>
            </w:textInput>
          </w:ffData>
        </w:fldChar>
      </w:r>
      <w:r>
        <w:instrText xml:space="preserve"> FORMTEXT </w:instrText>
      </w:r>
      <w:r>
        <w:fldChar w:fldCharType="separate"/>
      </w:r>
      <w:r w:rsidR="00724788">
        <w:t xml:space="preserve">Viktor Pantůček </w:t>
      </w:r>
      <w:r>
        <w:fldChar w:fldCharType="end"/>
      </w:r>
      <w:bookmarkEnd w:id="10"/>
    </w:p>
    <w:sectPr w:rsidR="00DB7BB6" w:rsidSect="009E5D2D">
      <w:type w:val="continuous"/>
      <w:pgSz w:w="11906" w:h="16838"/>
      <w:pgMar w:top="1417" w:right="1417" w:bottom="1417" w:left="1417" w:header="708" w:footer="708" w:gutter="0"/>
      <w:cols w:num="2" w:space="708" w:equalWidth="0">
        <w:col w:w="4182" w:space="708"/>
        <w:col w:w="418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27275F"/>
    <w:multiLevelType w:val="hybridMultilevel"/>
    <w:tmpl w:val="C9F2D1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4788"/>
    <w:rsid w:val="000005BE"/>
    <w:rsid w:val="00003239"/>
    <w:rsid w:val="00022B26"/>
    <w:rsid w:val="00037DCD"/>
    <w:rsid w:val="00055523"/>
    <w:rsid w:val="0006180F"/>
    <w:rsid w:val="00084EF2"/>
    <w:rsid w:val="000C1D33"/>
    <w:rsid w:val="000C7E57"/>
    <w:rsid w:val="000D146A"/>
    <w:rsid w:val="000D5F49"/>
    <w:rsid w:val="000E67DA"/>
    <w:rsid w:val="000F0CB6"/>
    <w:rsid w:val="000F5C36"/>
    <w:rsid w:val="00116A7A"/>
    <w:rsid w:val="00127933"/>
    <w:rsid w:val="001500A7"/>
    <w:rsid w:val="00162F04"/>
    <w:rsid w:val="0018010B"/>
    <w:rsid w:val="001843AD"/>
    <w:rsid w:val="00185577"/>
    <w:rsid w:val="001930A9"/>
    <w:rsid w:val="001A70AD"/>
    <w:rsid w:val="001B2235"/>
    <w:rsid w:val="001C2329"/>
    <w:rsid w:val="001C3862"/>
    <w:rsid w:val="001D15C7"/>
    <w:rsid w:val="001D20AE"/>
    <w:rsid w:val="001E4B52"/>
    <w:rsid w:val="001F740D"/>
    <w:rsid w:val="00215C70"/>
    <w:rsid w:val="00217476"/>
    <w:rsid w:val="00224472"/>
    <w:rsid w:val="00231035"/>
    <w:rsid w:val="00241568"/>
    <w:rsid w:val="002509C8"/>
    <w:rsid w:val="00250E08"/>
    <w:rsid w:val="00262703"/>
    <w:rsid w:val="00276B9E"/>
    <w:rsid w:val="00285D12"/>
    <w:rsid w:val="002C26E2"/>
    <w:rsid w:val="002C423B"/>
    <w:rsid w:val="002E414E"/>
    <w:rsid w:val="002F249B"/>
    <w:rsid w:val="003116D0"/>
    <w:rsid w:val="00320CAC"/>
    <w:rsid w:val="00336ED7"/>
    <w:rsid w:val="00363093"/>
    <w:rsid w:val="0037136C"/>
    <w:rsid w:val="0039719F"/>
    <w:rsid w:val="003A260D"/>
    <w:rsid w:val="003B3554"/>
    <w:rsid w:val="003E6201"/>
    <w:rsid w:val="003F6A6C"/>
    <w:rsid w:val="00440A0D"/>
    <w:rsid w:val="00441BA2"/>
    <w:rsid w:val="00442601"/>
    <w:rsid w:val="00465F6C"/>
    <w:rsid w:val="00480655"/>
    <w:rsid w:val="004967FA"/>
    <w:rsid w:val="004A0F33"/>
    <w:rsid w:val="004B72C3"/>
    <w:rsid w:val="004B74A7"/>
    <w:rsid w:val="004C5688"/>
    <w:rsid w:val="004D2737"/>
    <w:rsid w:val="004E697F"/>
    <w:rsid w:val="00515C20"/>
    <w:rsid w:val="005211A8"/>
    <w:rsid w:val="0052613F"/>
    <w:rsid w:val="005263C2"/>
    <w:rsid w:val="0053652A"/>
    <w:rsid w:val="00542BCB"/>
    <w:rsid w:val="005433AD"/>
    <w:rsid w:val="005601CD"/>
    <w:rsid w:val="00560B20"/>
    <w:rsid w:val="005922FE"/>
    <w:rsid w:val="005928E4"/>
    <w:rsid w:val="005C1CA4"/>
    <w:rsid w:val="005D6EDB"/>
    <w:rsid w:val="005E71BF"/>
    <w:rsid w:val="005F2154"/>
    <w:rsid w:val="0060718F"/>
    <w:rsid w:val="006244F0"/>
    <w:rsid w:val="00625CA2"/>
    <w:rsid w:val="00644CF9"/>
    <w:rsid w:val="00657F55"/>
    <w:rsid w:val="00690416"/>
    <w:rsid w:val="006913C7"/>
    <w:rsid w:val="006920BD"/>
    <w:rsid w:val="00693CE6"/>
    <w:rsid w:val="006A1D45"/>
    <w:rsid w:val="006B36C8"/>
    <w:rsid w:val="006C4DD0"/>
    <w:rsid w:val="006C752D"/>
    <w:rsid w:val="006F5AB5"/>
    <w:rsid w:val="00724788"/>
    <w:rsid w:val="00747B40"/>
    <w:rsid w:val="007504D1"/>
    <w:rsid w:val="00752D62"/>
    <w:rsid w:val="00781485"/>
    <w:rsid w:val="007816E9"/>
    <w:rsid w:val="007839DA"/>
    <w:rsid w:val="00787AB3"/>
    <w:rsid w:val="007E6A75"/>
    <w:rsid w:val="007F5141"/>
    <w:rsid w:val="00804523"/>
    <w:rsid w:val="00825ED5"/>
    <w:rsid w:val="008A79AA"/>
    <w:rsid w:val="008B2B7F"/>
    <w:rsid w:val="008B33CA"/>
    <w:rsid w:val="008B6130"/>
    <w:rsid w:val="008C1DB4"/>
    <w:rsid w:val="008F67C4"/>
    <w:rsid w:val="008F76BC"/>
    <w:rsid w:val="009014BA"/>
    <w:rsid w:val="009128E5"/>
    <w:rsid w:val="00950214"/>
    <w:rsid w:val="009579C7"/>
    <w:rsid w:val="009875A6"/>
    <w:rsid w:val="009C6893"/>
    <w:rsid w:val="009E3938"/>
    <w:rsid w:val="009E5D2D"/>
    <w:rsid w:val="009F17B4"/>
    <w:rsid w:val="00A07F9D"/>
    <w:rsid w:val="00A14EAF"/>
    <w:rsid w:val="00A33B76"/>
    <w:rsid w:val="00A617CD"/>
    <w:rsid w:val="00A779D9"/>
    <w:rsid w:val="00A827B0"/>
    <w:rsid w:val="00A95B29"/>
    <w:rsid w:val="00AA560C"/>
    <w:rsid w:val="00AA63E8"/>
    <w:rsid w:val="00AB347D"/>
    <w:rsid w:val="00AC4186"/>
    <w:rsid w:val="00AE65FE"/>
    <w:rsid w:val="00AE7652"/>
    <w:rsid w:val="00B026AD"/>
    <w:rsid w:val="00B234D4"/>
    <w:rsid w:val="00B27490"/>
    <w:rsid w:val="00B53029"/>
    <w:rsid w:val="00B7493C"/>
    <w:rsid w:val="00B91B88"/>
    <w:rsid w:val="00B926A6"/>
    <w:rsid w:val="00BB17EE"/>
    <w:rsid w:val="00BD6545"/>
    <w:rsid w:val="00BE1059"/>
    <w:rsid w:val="00C02B6D"/>
    <w:rsid w:val="00C10136"/>
    <w:rsid w:val="00C224F8"/>
    <w:rsid w:val="00C3762E"/>
    <w:rsid w:val="00C420AA"/>
    <w:rsid w:val="00C83E5B"/>
    <w:rsid w:val="00C91AC5"/>
    <w:rsid w:val="00CC3F6B"/>
    <w:rsid w:val="00CD59A9"/>
    <w:rsid w:val="00CE5E81"/>
    <w:rsid w:val="00D0084E"/>
    <w:rsid w:val="00D039F6"/>
    <w:rsid w:val="00D061F4"/>
    <w:rsid w:val="00D202B5"/>
    <w:rsid w:val="00D2349A"/>
    <w:rsid w:val="00D2463F"/>
    <w:rsid w:val="00D26CB4"/>
    <w:rsid w:val="00D512DD"/>
    <w:rsid w:val="00D51D27"/>
    <w:rsid w:val="00D816EF"/>
    <w:rsid w:val="00D85166"/>
    <w:rsid w:val="00D87DCF"/>
    <w:rsid w:val="00D93C2B"/>
    <w:rsid w:val="00DA5580"/>
    <w:rsid w:val="00DB7BB6"/>
    <w:rsid w:val="00DC634D"/>
    <w:rsid w:val="00DC73C5"/>
    <w:rsid w:val="00DE2648"/>
    <w:rsid w:val="00DF0D54"/>
    <w:rsid w:val="00DF40BF"/>
    <w:rsid w:val="00E51DE3"/>
    <w:rsid w:val="00E54F47"/>
    <w:rsid w:val="00EF60C0"/>
    <w:rsid w:val="00F227C0"/>
    <w:rsid w:val="00F26BD3"/>
    <w:rsid w:val="00F36D7A"/>
    <w:rsid w:val="00F370B8"/>
    <w:rsid w:val="00F76FD8"/>
    <w:rsid w:val="00F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98A8F2-9034-4580-A42D-312AE2F9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87DCF"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20607\Documents\_osobni\plocha\dom&#367;\Viktor%20Pant&#367;&#269;ek\texty-&#353;kola,%20posudky,%20pr&#225;ce%20atd\Posudek%20na%20diplomovou%20prci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na diplomovou prci</Template>
  <TotalTime>9</TotalTime>
  <Pages>1</Pages>
  <Words>211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na bakalářskou/magisterskou diplomovou práci</vt:lpstr>
    </vt:vector>
  </TitlesOfParts>
  <Company>ffmu</Company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na bakalářskou/magisterskou diplomovou práci</dc:title>
  <dc:subject/>
  <dc:creator>Viktor Pantůček</dc:creator>
  <cp:keywords/>
  <dc:description/>
  <cp:lastModifiedBy>Viktor Pantůček</cp:lastModifiedBy>
  <cp:revision>2</cp:revision>
  <cp:lastPrinted>1601-01-01T00:00:00Z</cp:lastPrinted>
  <dcterms:created xsi:type="dcterms:W3CDTF">2016-06-08T11:39:00Z</dcterms:created>
  <dcterms:modified xsi:type="dcterms:W3CDTF">2016-06-08T11:48:00Z</dcterms:modified>
</cp:coreProperties>
</file>